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443" w:rsidRPr="00984443" w:rsidRDefault="00984443" w:rsidP="00525DC3">
      <w:pPr>
        <w:rPr>
          <w:rFonts w:ascii="Arial" w:hAnsi="Arial" w:cs="Arial"/>
          <w:b/>
          <w:sz w:val="44"/>
          <w:szCs w:val="44"/>
          <w:highlight w:val="yellow"/>
        </w:rPr>
      </w:pPr>
    </w:p>
    <w:p w:rsidR="0078303A" w:rsidRPr="00525DC3" w:rsidRDefault="00984443" w:rsidP="00525DC3">
      <w:pPr>
        <w:rPr>
          <w:rFonts w:ascii="Arial" w:hAnsi="Arial" w:cs="Arial"/>
          <w:b/>
          <w:sz w:val="44"/>
          <w:szCs w:val="44"/>
          <w:highlight w:val="yellow"/>
        </w:rPr>
      </w:pPr>
      <w:r>
        <w:rPr>
          <w:rFonts w:ascii="Arial" w:hAnsi="Arial" w:cs="Arial"/>
          <w:b/>
          <w:sz w:val="44"/>
          <w:szCs w:val="44"/>
          <w:highlight w:val="yellow"/>
        </w:rPr>
        <w:t>Aktuellt från styrelsen</w:t>
      </w:r>
      <w:r w:rsidR="004D1DA5">
        <w:rPr>
          <w:rFonts w:ascii="Arial" w:hAnsi="Arial" w:cs="Arial"/>
          <w:b/>
          <w:sz w:val="44"/>
          <w:szCs w:val="44"/>
          <w:highlight w:val="yellow"/>
        </w:rPr>
        <w:t xml:space="preserve">     </w:t>
      </w:r>
      <w:proofErr w:type="gramStart"/>
      <w:r w:rsidR="003C7393">
        <w:rPr>
          <w:rFonts w:ascii="Arial" w:hAnsi="Arial" w:cs="Arial"/>
          <w:b/>
          <w:sz w:val="44"/>
          <w:szCs w:val="44"/>
          <w:highlight w:val="yellow"/>
        </w:rPr>
        <w:t>Oktober</w:t>
      </w:r>
      <w:proofErr w:type="gramEnd"/>
      <w:r w:rsidR="004D1DA5">
        <w:rPr>
          <w:rFonts w:ascii="Arial" w:hAnsi="Arial" w:cs="Arial"/>
          <w:b/>
          <w:sz w:val="44"/>
          <w:szCs w:val="44"/>
          <w:highlight w:val="yellow"/>
        </w:rPr>
        <w:t xml:space="preserve"> 2021</w:t>
      </w:r>
    </w:p>
    <w:p w:rsidR="002C379A" w:rsidRPr="00826DA1" w:rsidRDefault="002C379A" w:rsidP="002C379A">
      <w:pPr>
        <w:rPr>
          <w:rFonts w:ascii="Arial" w:hAnsi="Arial" w:cs="Arial"/>
          <w:sz w:val="40"/>
          <w:szCs w:val="40"/>
        </w:rPr>
      </w:pPr>
    </w:p>
    <w:p w:rsidR="00984443" w:rsidRPr="00984443" w:rsidRDefault="003C739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3AC33BBC">
            <wp:extent cx="2323930" cy="1217460"/>
            <wp:effectExtent l="0" t="0" r="635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55" cy="125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443" w:rsidRPr="003F6B83" w:rsidRDefault="0098444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2241CB" w:rsidRPr="003F6B83" w:rsidRDefault="002C379A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3F6B83">
        <w:rPr>
          <w:rFonts w:ascii="Arial" w:hAnsi="Arial" w:cs="Arial"/>
          <w:b/>
          <w:sz w:val="40"/>
          <w:szCs w:val="40"/>
        </w:rPr>
        <w:t>Fastighetsspolning</w:t>
      </w:r>
      <w:r w:rsidR="003C7393" w:rsidRPr="003F6B83">
        <w:rPr>
          <w:rFonts w:ascii="Arial" w:hAnsi="Arial" w:cs="Arial"/>
          <w:b/>
          <w:sz w:val="40"/>
          <w:szCs w:val="40"/>
        </w:rPr>
        <w:t xml:space="preserve">en och avslutande </w:t>
      </w:r>
      <w:proofErr w:type="spellStart"/>
      <w:r w:rsidR="003C7393" w:rsidRPr="003F6B83">
        <w:rPr>
          <w:rFonts w:ascii="Arial" w:hAnsi="Arial" w:cs="Arial"/>
          <w:b/>
          <w:sz w:val="40"/>
          <w:szCs w:val="40"/>
        </w:rPr>
        <w:t>reliningsarbete</w:t>
      </w:r>
      <w:r w:rsidR="000B14F8" w:rsidRPr="003F6B83">
        <w:rPr>
          <w:rFonts w:ascii="Arial" w:hAnsi="Arial" w:cs="Arial"/>
          <w:b/>
          <w:sz w:val="40"/>
          <w:szCs w:val="40"/>
        </w:rPr>
        <w:t>t</w:t>
      </w:r>
      <w:proofErr w:type="spellEnd"/>
      <w:r w:rsidR="003C7393" w:rsidRPr="003F6B83">
        <w:rPr>
          <w:rFonts w:ascii="Arial" w:hAnsi="Arial" w:cs="Arial"/>
          <w:sz w:val="40"/>
          <w:szCs w:val="40"/>
        </w:rPr>
        <w:t xml:space="preserve"> fortgår på Vårvädersvägen 4</w:t>
      </w:r>
      <w:r w:rsidR="002241CB" w:rsidRPr="003F6B83">
        <w:rPr>
          <w:rFonts w:ascii="Arial" w:hAnsi="Arial" w:cs="Arial"/>
          <w:sz w:val="40"/>
          <w:szCs w:val="40"/>
        </w:rPr>
        <w:t>.</w:t>
      </w:r>
    </w:p>
    <w:p w:rsidR="000B14F8" w:rsidRPr="003F6B83" w:rsidRDefault="000B14F8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2C379A" w:rsidRPr="003F6B83" w:rsidRDefault="002241CB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3F6B83">
        <w:rPr>
          <w:rFonts w:ascii="Arial" w:hAnsi="Arial" w:cs="Arial"/>
          <w:sz w:val="40"/>
          <w:szCs w:val="40"/>
        </w:rPr>
        <w:t>De sista</w:t>
      </w:r>
      <w:r w:rsidR="000B14F8" w:rsidRPr="003F6B83">
        <w:rPr>
          <w:rFonts w:ascii="Arial" w:hAnsi="Arial" w:cs="Arial"/>
          <w:sz w:val="40"/>
          <w:szCs w:val="40"/>
        </w:rPr>
        <w:t xml:space="preserve"> återstående</w:t>
      </w:r>
      <w:r w:rsidRPr="003F6B83">
        <w:rPr>
          <w:rFonts w:ascii="Arial" w:hAnsi="Arial" w:cs="Arial"/>
          <w:sz w:val="40"/>
          <w:szCs w:val="40"/>
        </w:rPr>
        <w:t xml:space="preserve"> </w:t>
      </w:r>
      <w:r w:rsidR="000B14F8" w:rsidRPr="003F6B83">
        <w:rPr>
          <w:rFonts w:ascii="Arial" w:hAnsi="Arial" w:cs="Arial"/>
          <w:sz w:val="40"/>
          <w:szCs w:val="40"/>
        </w:rPr>
        <w:t>arbetena</w:t>
      </w:r>
      <w:r w:rsidRPr="003F6B83">
        <w:rPr>
          <w:rFonts w:ascii="Arial" w:hAnsi="Arial" w:cs="Arial"/>
          <w:sz w:val="40"/>
          <w:szCs w:val="40"/>
        </w:rPr>
        <w:t xml:space="preserve"> på Sunnanväg 18 sker </w:t>
      </w:r>
      <w:r w:rsidR="000B14F8" w:rsidRPr="003F6B83">
        <w:rPr>
          <w:rFonts w:ascii="Arial" w:hAnsi="Arial" w:cs="Arial"/>
          <w:sz w:val="40"/>
          <w:szCs w:val="40"/>
        </w:rPr>
        <w:t xml:space="preserve">i början på december. Berörda får information senast en vecka före påbörjat arbete. </w:t>
      </w:r>
      <w:r w:rsidRPr="003F6B83">
        <w:rPr>
          <w:rFonts w:ascii="Arial" w:hAnsi="Arial" w:cs="Arial"/>
          <w:sz w:val="40"/>
          <w:szCs w:val="40"/>
        </w:rPr>
        <w:t xml:space="preserve"> </w:t>
      </w:r>
      <w:r w:rsidR="003C7393" w:rsidRPr="003F6B83">
        <w:rPr>
          <w:rFonts w:ascii="Arial" w:hAnsi="Arial" w:cs="Arial"/>
          <w:sz w:val="40"/>
          <w:szCs w:val="40"/>
        </w:rPr>
        <w:t xml:space="preserve"> </w:t>
      </w:r>
    </w:p>
    <w:p w:rsidR="00826DA1" w:rsidRPr="003F6B83" w:rsidRDefault="00826DA1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2C379A" w:rsidRPr="003F6B83" w:rsidRDefault="003C739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3F6B83">
        <w:rPr>
          <w:rFonts w:ascii="Arial" w:hAnsi="Arial" w:cs="Arial"/>
          <w:b/>
          <w:sz w:val="40"/>
          <w:szCs w:val="40"/>
        </w:rPr>
        <w:t xml:space="preserve">I utemiljön </w:t>
      </w:r>
      <w:r w:rsidR="002241CB" w:rsidRPr="003F6B83">
        <w:rPr>
          <w:rFonts w:ascii="Arial" w:hAnsi="Arial" w:cs="Arial"/>
          <w:sz w:val="40"/>
          <w:szCs w:val="40"/>
        </w:rPr>
        <w:t>kompletterar</w:t>
      </w:r>
      <w:r w:rsidR="003F6B83" w:rsidRPr="003F6B83">
        <w:rPr>
          <w:rFonts w:ascii="Arial" w:hAnsi="Arial" w:cs="Arial"/>
          <w:sz w:val="40"/>
          <w:szCs w:val="40"/>
        </w:rPr>
        <w:t xml:space="preserve">, under några veckor, </w:t>
      </w:r>
      <w:r w:rsidR="002241CB" w:rsidRPr="003F6B83">
        <w:rPr>
          <w:rFonts w:ascii="Arial" w:hAnsi="Arial" w:cs="Arial"/>
          <w:sz w:val="40"/>
          <w:szCs w:val="40"/>
        </w:rPr>
        <w:t>två studenter</w:t>
      </w:r>
      <w:r w:rsidRPr="003F6B83">
        <w:rPr>
          <w:rFonts w:ascii="Arial" w:hAnsi="Arial" w:cs="Arial"/>
          <w:sz w:val="40"/>
          <w:szCs w:val="40"/>
        </w:rPr>
        <w:t xml:space="preserve"> </w:t>
      </w:r>
      <w:r w:rsidR="002241CB" w:rsidRPr="003F6B83">
        <w:rPr>
          <w:rFonts w:ascii="Arial" w:hAnsi="Arial" w:cs="Arial"/>
          <w:sz w:val="40"/>
          <w:szCs w:val="40"/>
        </w:rPr>
        <w:t xml:space="preserve">föreningens </w:t>
      </w:r>
      <w:r w:rsidRPr="003F6B83">
        <w:rPr>
          <w:rFonts w:ascii="Arial" w:hAnsi="Arial" w:cs="Arial"/>
          <w:sz w:val="40"/>
          <w:szCs w:val="40"/>
        </w:rPr>
        <w:t xml:space="preserve">arbete </w:t>
      </w:r>
      <w:r w:rsidR="002241CB" w:rsidRPr="003F6B83">
        <w:rPr>
          <w:rFonts w:ascii="Arial" w:hAnsi="Arial" w:cs="Arial"/>
          <w:sz w:val="40"/>
          <w:szCs w:val="40"/>
        </w:rPr>
        <w:t xml:space="preserve">med </w:t>
      </w:r>
      <w:r w:rsidR="00247889">
        <w:rPr>
          <w:rFonts w:ascii="Arial" w:hAnsi="Arial" w:cs="Arial"/>
          <w:sz w:val="40"/>
          <w:szCs w:val="40"/>
        </w:rPr>
        <w:t xml:space="preserve">bl.a. </w:t>
      </w:r>
      <w:r w:rsidRPr="003F6B83">
        <w:rPr>
          <w:rFonts w:ascii="Arial" w:hAnsi="Arial" w:cs="Arial"/>
          <w:sz w:val="40"/>
          <w:szCs w:val="40"/>
        </w:rPr>
        <w:t>rens</w:t>
      </w:r>
      <w:r w:rsidR="002241CB" w:rsidRPr="003F6B83">
        <w:rPr>
          <w:rFonts w:ascii="Arial" w:hAnsi="Arial" w:cs="Arial"/>
          <w:sz w:val="40"/>
          <w:szCs w:val="40"/>
        </w:rPr>
        <w:t>ning av</w:t>
      </w:r>
      <w:r w:rsidRPr="003F6B83">
        <w:rPr>
          <w:rFonts w:ascii="Arial" w:hAnsi="Arial" w:cs="Arial"/>
          <w:sz w:val="40"/>
          <w:szCs w:val="40"/>
        </w:rPr>
        <w:t xml:space="preserve"> ogräs. </w:t>
      </w:r>
    </w:p>
    <w:p w:rsidR="00826DA1" w:rsidRPr="003F6B83" w:rsidRDefault="00826DA1" w:rsidP="00826DA1">
      <w:pPr>
        <w:rPr>
          <w:rFonts w:ascii="Arial" w:hAnsi="Arial" w:cs="Arial"/>
          <w:sz w:val="40"/>
          <w:szCs w:val="40"/>
        </w:rPr>
      </w:pPr>
    </w:p>
    <w:p w:rsidR="000944DF" w:rsidRDefault="004D1DA5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3F6B83">
        <w:rPr>
          <w:rFonts w:ascii="Arial" w:hAnsi="Arial" w:cs="Arial"/>
          <w:b/>
          <w:sz w:val="40"/>
          <w:szCs w:val="40"/>
        </w:rPr>
        <w:t>Budget</w:t>
      </w:r>
      <w:r w:rsidR="003C7393" w:rsidRPr="003F6B83">
        <w:rPr>
          <w:rFonts w:ascii="Arial" w:hAnsi="Arial" w:cs="Arial"/>
          <w:b/>
          <w:sz w:val="40"/>
          <w:szCs w:val="40"/>
        </w:rPr>
        <w:t xml:space="preserve">en </w:t>
      </w:r>
      <w:r w:rsidR="008B37AB">
        <w:rPr>
          <w:rFonts w:ascii="Arial" w:hAnsi="Arial" w:cs="Arial"/>
          <w:b/>
          <w:sz w:val="40"/>
          <w:szCs w:val="40"/>
        </w:rPr>
        <w:t xml:space="preserve">för 2022 </w:t>
      </w:r>
      <w:r w:rsidR="003C7393" w:rsidRPr="003F6B83">
        <w:rPr>
          <w:rFonts w:ascii="Arial" w:hAnsi="Arial" w:cs="Arial"/>
          <w:b/>
          <w:sz w:val="40"/>
          <w:szCs w:val="40"/>
        </w:rPr>
        <w:t>är fastställd</w:t>
      </w:r>
      <w:r w:rsidR="003C7393" w:rsidRPr="003F6B83">
        <w:rPr>
          <w:rFonts w:ascii="Arial" w:hAnsi="Arial" w:cs="Arial"/>
          <w:sz w:val="40"/>
          <w:szCs w:val="40"/>
        </w:rPr>
        <w:t>. Tillsammans med representant från HSB ser</w:t>
      </w:r>
      <w:r w:rsidR="000A5F1F" w:rsidRPr="003F6B83">
        <w:rPr>
          <w:rFonts w:ascii="Arial" w:hAnsi="Arial" w:cs="Arial"/>
          <w:sz w:val="40"/>
          <w:szCs w:val="40"/>
        </w:rPr>
        <w:t xml:space="preserve"> styrelsen behovet av att successivt förstärka Brf. Vårregnets kassa. </w:t>
      </w:r>
    </w:p>
    <w:p w:rsidR="000944DF" w:rsidRDefault="000944DF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4D1DA5" w:rsidRPr="00984443" w:rsidRDefault="000B14F8" w:rsidP="00984443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3F6B83">
        <w:rPr>
          <w:rFonts w:ascii="Arial" w:hAnsi="Arial" w:cs="Arial"/>
          <w:sz w:val="40"/>
          <w:szCs w:val="40"/>
        </w:rPr>
        <w:t xml:space="preserve">Månadsavgifter och lokalhyror höjs, från årsskiftet med 2 %. Parkerings- respektive gymavgift förändras inte.  </w:t>
      </w:r>
    </w:p>
    <w:p w:rsidR="0078303A" w:rsidRPr="0078303A" w:rsidRDefault="004D1DA5" w:rsidP="004D1DA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bookmarkStart w:id="0" w:name="_GoBack"/>
      <w:bookmarkEnd w:id="0"/>
      <w:r w:rsidR="0078303A">
        <w:rPr>
          <w:rFonts w:ascii="Arial" w:hAnsi="Arial" w:cs="Arial"/>
          <w:b/>
          <w:sz w:val="36"/>
          <w:szCs w:val="36"/>
        </w:rPr>
        <w:tab/>
      </w:r>
      <w:r w:rsidR="0078303A">
        <w:rPr>
          <w:rFonts w:ascii="Arial" w:hAnsi="Arial" w:cs="Arial"/>
          <w:b/>
          <w:sz w:val="36"/>
          <w:szCs w:val="36"/>
        </w:rPr>
        <w:tab/>
        <w:t>Brf Vårregnets styrelse</w:t>
      </w:r>
    </w:p>
    <w:sectPr w:rsidR="0078303A" w:rsidRPr="0078303A" w:rsidSect="003148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9EC" w:rsidRDefault="00C939EC" w:rsidP="00791D32">
      <w:r>
        <w:separator/>
      </w:r>
    </w:p>
  </w:endnote>
  <w:endnote w:type="continuationSeparator" w:id="0">
    <w:p w:rsidR="00C939EC" w:rsidRDefault="00C939EC" w:rsidP="0079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250" w:rsidRDefault="00F4425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B9" w:rsidRDefault="00B312B9" w:rsidP="00B312B9">
    <w:pPr>
      <w:pStyle w:val="Sidfot"/>
      <w:rPr>
        <w:sz w:val="18"/>
        <w:szCs w:val="18"/>
      </w:rPr>
    </w:pPr>
  </w:p>
  <w:p w:rsidR="00B312B9" w:rsidRDefault="00B312B9" w:rsidP="00B312B9">
    <w:pPr>
      <w:pStyle w:val="Sidfot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</w:t>
    </w:r>
  </w:p>
  <w:p w:rsidR="00B312B9" w:rsidRPr="00E57EA8" w:rsidRDefault="00B312B9" w:rsidP="00B312B9">
    <w:pPr>
      <w:pStyle w:val="Sidfot"/>
      <w:rPr>
        <w:sz w:val="18"/>
        <w:szCs w:val="18"/>
      </w:rPr>
    </w:pPr>
    <w:r w:rsidRPr="00E57EA8">
      <w:rPr>
        <w:sz w:val="18"/>
        <w:szCs w:val="18"/>
      </w:rPr>
      <w:t>Brf Vårregnet – Fastighetskontoret Sunnanväg 18 L (ingång från gården) 046 – 2113485</w:t>
    </w:r>
  </w:p>
  <w:p w:rsidR="00B312B9" w:rsidRPr="00B312B9" w:rsidRDefault="00B312B9" w:rsidP="00B312B9">
    <w:pPr>
      <w:pStyle w:val="Sidfot"/>
      <w:rPr>
        <w:sz w:val="18"/>
        <w:szCs w:val="18"/>
      </w:rPr>
    </w:pPr>
    <w:r w:rsidRPr="00B312B9">
      <w:rPr>
        <w:sz w:val="18"/>
        <w:szCs w:val="18"/>
      </w:rPr>
      <w:t xml:space="preserve">e-post: </w:t>
    </w:r>
    <w:hyperlink r:id="rId1" w:history="1">
      <w:r w:rsidRPr="00B312B9">
        <w:rPr>
          <w:rStyle w:val="Hyperlnk"/>
          <w:sz w:val="18"/>
          <w:szCs w:val="18"/>
        </w:rPr>
        <w:t>fastighetskontoret@varregnet.se</w:t>
      </w:r>
    </w:hyperlink>
    <w:r w:rsidRPr="00B312B9">
      <w:rPr>
        <w:sz w:val="18"/>
        <w:szCs w:val="18"/>
      </w:rPr>
      <w:t xml:space="preserve"> (Pål Karlsson, vicevärd)</w:t>
    </w:r>
  </w:p>
  <w:p w:rsidR="00B312B9" w:rsidRPr="00E57EA8" w:rsidRDefault="000944DF" w:rsidP="00B312B9">
    <w:pPr>
      <w:pStyle w:val="Sidfot"/>
      <w:rPr>
        <w:sz w:val="18"/>
        <w:szCs w:val="18"/>
      </w:rPr>
    </w:pPr>
    <w:hyperlink r:id="rId2" w:history="1">
      <w:r w:rsidR="00B312B9" w:rsidRPr="00E57EA8">
        <w:rPr>
          <w:rStyle w:val="Hyperlnk"/>
          <w:sz w:val="18"/>
          <w:szCs w:val="18"/>
        </w:rPr>
        <w:t>info@varregnet.se</w:t>
      </w:r>
    </w:hyperlink>
    <w:r w:rsidR="00B312B9" w:rsidRPr="00E57EA8">
      <w:rPr>
        <w:sz w:val="18"/>
        <w:szCs w:val="18"/>
      </w:rPr>
      <w:t xml:space="preserve"> (Ursula Willstedt-Svensson, ordförande)</w:t>
    </w:r>
  </w:p>
  <w:p w:rsidR="00791D32" w:rsidRPr="00B312B9" w:rsidRDefault="00791D32" w:rsidP="00B312B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250" w:rsidRDefault="00F442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9EC" w:rsidRDefault="00C939EC" w:rsidP="00791D32">
      <w:r>
        <w:separator/>
      </w:r>
    </w:p>
  </w:footnote>
  <w:footnote w:type="continuationSeparator" w:id="0">
    <w:p w:rsidR="00C939EC" w:rsidRDefault="00C939EC" w:rsidP="0079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250" w:rsidRDefault="00F4425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D32" w:rsidRDefault="00791D32">
    <w:pPr>
      <w:pStyle w:val="Sidhuvud"/>
    </w:pPr>
    <w:r w:rsidRPr="002615CB">
      <w:rPr>
        <w:noProof/>
      </w:rPr>
      <w:drawing>
        <wp:inline distT="0" distB="0" distL="0" distR="0" wp14:anchorId="33BA7B41" wp14:editId="029822CD">
          <wp:extent cx="1435100" cy="684149"/>
          <wp:effectExtent l="0" t="0" r="0" b="190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8279" cy="695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250" w:rsidRDefault="00F4425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3094C"/>
    <w:multiLevelType w:val="hybridMultilevel"/>
    <w:tmpl w:val="397A803E"/>
    <w:lvl w:ilvl="0" w:tplc="D8B8A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3F2"/>
    <w:multiLevelType w:val="hybridMultilevel"/>
    <w:tmpl w:val="68F643AA"/>
    <w:lvl w:ilvl="0" w:tplc="C03671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F22B7"/>
    <w:multiLevelType w:val="hybridMultilevel"/>
    <w:tmpl w:val="5232DEEA"/>
    <w:lvl w:ilvl="0" w:tplc="17A6A7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A14A0"/>
    <w:multiLevelType w:val="hybridMultilevel"/>
    <w:tmpl w:val="001A2B02"/>
    <w:lvl w:ilvl="0" w:tplc="DABC0F1C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C"/>
    <w:rsid w:val="000753AB"/>
    <w:rsid w:val="000944DF"/>
    <w:rsid w:val="000A5F1F"/>
    <w:rsid w:val="000B14F8"/>
    <w:rsid w:val="002241CB"/>
    <w:rsid w:val="00247889"/>
    <w:rsid w:val="002615CB"/>
    <w:rsid w:val="002C379A"/>
    <w:rsid w:val="00314865"/>
    <w:rsid w:val="003A7276"/>
    <w:rsid w:val="003C7393"/>
    <w:rsid w:val="003F6B83"/>
    <w:rsid w:val="004D1DA5"/>
    <w:rsid w:val="00525DC3"/>
    <w:rsid w:val="00542854"/>
    <w:rsid w:val="00605474"/>
    <w:rsid w:val="00727554"/>
    <w:rsid w:val="0078303A"/>
    <w:rsid w:val="00791D32"/>
    <w:rsid w:val="00795190"/>
    <w:rsid w:val="00826DA1"/>
    <w:rsid w:val="00831223"/>
    <w:rsid w:val="00897188"/>
    <w:rsid w:val="008B37AB"/>
    <w:rsid w:val="008C0B5A"/>
    <w:rsid w:val="00984443"/>
    <w:rsid w:val="009A3E5D"/>
    <w:rsid w:val="009B72CD"/>
    <w:rsid w:val="00B312B9"/>
    <w:rsid w:val="00BE65B2"/>
    <w:rsid w:val="00C92FA1"/>
    <w:rsid w:val="00C939EC"/>
    <w:rsid w:val="00E57EA8"/>
    <w:rsid w:val="00F14E79"/>
    <w:rsid w:val="00F4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BE53F"/>
  <w15:chartTrackingRefBased/>
  <w15:docId w15:val="{812D361F-4449-4087-AB87-26D65D2F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1D32"/>
  </w:style>
  <w:style w:type="paragraph" w:styleId="Sidfot">
    <w:name w:val="footer"/>
    <w:basedOn w:val="Normal"/>
    <w:link w:val="Sidfot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91D32"/>
  </w:style>
  <w:style w:type="character" w:styleId="Hyperlnk">
    <w:name w:val="Hyperlink"/>
    <w:basedOn w:val="Standardstycketeckensnitt"/>
    <w:uiPriority w:val="99"/>
    <w:unhideWhenUsed/>
    <w:rsid w:val="00E57EA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57EA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312B9"/>
    <w:rPr>
      <w:rFonts w:eastAsiaTheme="minorEastAsia"/>
      <w:sz w:val="22"/>
      <w:szCs w:val="22"/>
      <w:lang w:val="en-US"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B312B9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C92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arregnet.se" TargetMode="External"/><Relationship Id="rId1" Type="http://schemas.openxmlformats.org/officeDocument/2006/relationships/hyperlink" Target="mailto:fastighetskontoret@varregnet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nikom.se\HEMKATALOGER\personal_03\urwi500\Skrivbord\V&#229;rregnet\ALLT%20V&#229;rregnet&#61480;\MALL%20v&#229;rregne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vårregnet</Template>
  <TotalTime>32</TotalTime>
  <Pages>1</Pages>
  <Words>105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Willstedt-Svensson, Ursula</cp:lastModifiedBy>
  <cp:revision>9</cp:revision>
  <dcterms:created xsi:type="dcterms:W3CDTF">2021-10-14T19:27:00Z</dcterms:created>
  <dcterms:modified xsi:type="dcterms:W3CDTF">2021-10-15T16:03:00Z</dcterms:modified>
</cp:coreProperties>
</file>